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67E03" w14:textId="77777777" w:rsidR="007D45D1" w:rsidRPr="007D45D1" w:rsidRDefault="007D45D1" w:rsidP="007D45D1">
      <w:pPr>
        <w:jc w:val="center"/>
        <w:rPr>
          <w:b/>
          <w:sz w:val="56"/>
          <w:szCs w:val="56"/>
        </w:rPr>
      </w:pPr>
      <w:r w:rsidRPr="007D45D1">
        <w:rPr>
          <w:b/>
          <w:sz w:val="56"/>
          <w:szCs w:val="56"/>
        </w:rPr>
        <w:t>DECLARAÇÃO</w:t>
      </w:r>
    </w:p>
    <w:p w14:paraId="6CBD2296" w14:textId="750AD111" w:rsidR="007D45D1" w:rsidRPr="007D45D1" w:rsidRDefault="005666B9" w:rsidP="008B3F1A">
      <w:pPr>
        <w:spacing w:after="0" w:line="240" w:lineRule="auto"/>
        <w:jc w:val="both"/>
        <w:rPr>
          <w:b/>
          <w:sz w:val="24"/>
          <w:szCs w:val="24"/>
        </w:rPr>
      </w:pPr>
      <w:r w:rsidRPr="007D45D1">
        <w:rPr>
          <w:sz w:val="24"/>
          <w:szCs w:val="24"/>
        </w:rPr>
        <w:t xml:space="preserve">A sua participação na </w:t>
      </w:r>
      <w:r w:rsidR="000F5BEB">
        <w:rPr>
          <w:b/>
          <w:sz w:val="24"/>
          <w:szCs w:val="24"/>
        </w:rPr>
        <w:t>3</w:t>
      </w:r>
      <w:r w:rsidR="007C3657">
        <w:rPr>
          <w:b/>
          <w:sz w:val="24"/>
          <w:szCs w:val="24"/>
        </w:rPr>
        <w:t>6</w:t>
      </w:r>
      <w:r w:rsidRPr="007D45D1">
        <w:rPr>
          <w:b/>
          <w:sz w:val="24"/>
          <w:szCs w:val="24"/>
        </w:rPr>
        <w:t xml:space="preserve">ª Meia Maratona “Cidade de </w:t>
      </w:r>
      <w:proofErr w:type="gramStart"/>
      <w:r w:rsidRPr="007D45D1">
        <w:rPr>
          <w:b/>
          <w:sz w:val="24"/>
          <w:szCs w:val="24"/>
        </w:rPr>
        <w:t>Ovar”</w:t>
      </w:r>
      <w:r w:rsidR="000F5BEB">
        <w:rPr>
          <w:b/>
          <w:sz w:val="24"/>
          <w:szCs w:val="24"/>
        </w:rPr>
        <w:t>/</w:t>
      </w:r>
      <w:proofErr w:type="gramEnd"/>
      <w:r w:rsidR="000F5BEB">
        <w:rPr>
          <w:b/>
          <w:sz w:val="24"/>
          <w:szCs w:val="24"/>
        </w:rPr>
        <w:t xml:space="preserve"> </w:t>
      </w:r>
      <w:r w:rsidR="007C3657">
        <w:rPr>
          <w:b/>
          <w:sz w:val="24"/>
          <w:szCs w:val="24"/>
        </w:rPr>
        <w:t>8</w:t>
      </w:r>
      <w:r w:rsidR="007D45D1" w:rsidRPr="007D45D1">
        <w:rPr>
          <w:b/>
          <w:sz w:val="24"/>
          <w:szCs w:val="24"/>
        </w:rPr>
        <w:t xml:space="preserve">ª Corrida do Azulejo </w:t>
      </w:r>
    </w:p>
    <w:p w14:paraId="2EE4CB1B" w14:textId="77777777" w:rsidR="005666B9" w:rsidRDefault="005666B9" w:rsidP="008B3F1A">
      <w:pPr>
        <w:spacing w:after="0" w:line="240" w:lineRule="auto"/>
        <w:jc w:val="both"/>
        <w:rPr>
          <w:sz w:val="24"/>
          <w:szCs w:val="24"/>
        </w:rPr>
      </w:pPr>
      <w:r w:rsidRPr="007D45D1">
        <w:rPr>
          <w:sz w:val="24"/>
          <w:szCs w:val="24"/>
        </w:rPr>
        <w:t>foi concluída com êxito.</w:t>
      </w:r>
    </w:p>
    <w:p w14:paraId="1A5092F8" w14:textId="77777777" w:rsidR="007D45D1" w:rsidRPr="00A01E70" w:rsidRDefault="007D45D1" w:rsidP="00A01E70">
      <w:pPr>
        <w:jc w:val="center"/>
        <w:rPr>
          <w:b/>
          <w:sz w:val="24"/>
          <w:szCs w:val="24"/>
        </w:rPr>
      </w:pPr>
      <w:r w:rsidRPr="007D45D1">
        <w:rPr>
          <w:b/>
          <w:sz w:val="24"/>
          <w:szCs w:val="24"/>
        </w:rPr>
        <w:t>Selecione a prova em que participou</w:t>
      </w:r>
      <w:r>
        <w:rPr>
          <w:b/>
          <w:sz w:val="24"/>
          <w:szCs w:val="24"/>
        </w:rPr>
        <w:t xml:space="preserve"> com um X</w:t>
      </w:r>
    </w:p>
    <w:p w14:paraId="2022E480" w14:textId="75790208" w:rsidR="007D45D1" w:rsidRDefault="007D45D1" w:rsidP="00CA6B99">
      <w:pPr>
        <w:jc w:val="both"/>
      </w:pPr>
    </w:p>
    <w:p w14:paraId="75A4C303" w14:textId="4958C8E0" w:rsidR="007D45D1" w:rsidRDefault="00627D35" w:rsidP="00627D35">
      <w:pPr>
        <w:ind w:left="708" w:firstLine="708"/>
        <w:jc w:val="both"/>
      </w:pPr>
      <w:r>
        <w:t>3</w:t>
      </w:r>
      <w:r w:rsidR="007C3657">
        <w:t>6</w:t>
      </w:r>
      <w:r>
        <w:t>ª Meia Maratona de Ovar</w:t>
      </w:r>
      <w:r>
        <w:tab/>
      </w:r>
      <w:r>
        <w:tab/>
      </w:r>
      <w:r>
        <w:tab/>
      </w:r>
      <w:r w:rsidR="007C3657">
        <w:t>8</w:t>
      </w:r>
      <w:r>
        <w:t>ª Corrida do Azulejo – 10Km</w:t>
      </w:r>
    </w:p>
    <w:p w14:paraId="4CDA32FD" w14:textId="77777777" w:rsidR="007D45D1" w:rsidRDefault="007D45D1" w:rsidP="00CA6B99">
      <w:pPr>
        <w:jc w:val="both"/>
      </w:pPr>
    </w:p>
    <w:p w14:paraId="69E2F923" w14:textId="77777777" w:rsidR="007D45D1" w:rsidRDefault="00820B22" w:rsidP="00CA6B99">
      <w:pPr>
        <w:jc w:val="both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333F7" wp14:editId="54FD5775">
                <wp:simplePos x="0" y="0"/>
                <wp:positionH relativeFrom="column">
                  <wp:posOffset>3987165</wp:posOffset>
                </wp:positionH>
                <wp:positionV relativeFrom="paragraph">
                  <wp:posOffset>139700</wp:posOffset>
                </wp:positionV>
                <wp:extent cx="371475" cy="333375"/>
                <wp:effectExtent l="9525" t="5080" r="9525" b="139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E13B2" id="Rectangle 3" o:spid="_x0000_s1026" style="position:absolute;margin-left:313.95pt;margin-top:11pt;width:29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10FD59" wp14:editId="24D3EAA4">
                <wp:simplePos x="0" y="0"/>
                <wp:positionH relativeFrom="column">
                  <wp:posOffset>1329690</wp:posOffset>
                </wp:positionH>
                <wp:positionV relativeFrom="paragraph">
                  <wp:posOffset>139700</wp:posOffset>
                </wp:positionV>
                <wp:extent cx="371475" cy="333375"/>
                <wp:effectExtent l="9525" t="5080" r="9525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06EFC" id="Rectangle 2" o:spid="_x0000_s1026" style="position:absolute;margin-left:104.7pt;margin-top:11pt;width:29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"/>
            </w:pict>
          </mc:Fallback>
        </mc:AlternateContent>
      </w:r>
    </w:p>
    <w:p w14:paraId="437C9CC4" w14:textId="77777777" w:rsidR="007D45D1" w:rsidRDefault="007D45D1" w:rsidP="00CA6B99">
      <w:pPr>
        <w:jc w:val="both"/>
      </w:pPr>
    </w:p>
    <w:p w14:paraId="1E96D802" w14:textId="77777777" w:rsidR="0099341A" w:rsidRPr="0011567C" w:rsidRDefault="00CA6B99" w:rsidP="00CA6B99">
      <w:pPr>
        <w:jc w:val="both"/>
        <w:rPr>
          <w:rFonts w:ascii="Verdana" w:hAnsi="Verdana" w:cs="Aharoni"/>
          <w:b/>
        </w:rPr>
      </w:pPr>
      <w:r>
        <w:t xml:space="preserve">O seu resultado </w:t>
      </w:r>
      <w:r w:rsidR="0099341A">
        <w:t>é merecedor de um prémio no valor de €</w:t>
      </w:r>
      <w:r>
        <w:t xml:space="preserve"> ____________, referente à sua classificação</w:t>
      </w:r>
      <w:r w:rsidR="0099341A">
        <w:t>:</w:t>
      </w:r>
      <w:r>
        <w:t xml:space="preserve"> </w:t>
      </w:r>
      <w:r w:rsidRPr="00D756AB">
        <w:rPr>
          <w:rFonts w:ascii="Verdana" w:hAnsi="Verdana" w:cs="Aharoni"/>
        </w:rPr>
        <w:t>___________________________________________</w:t>
      </w:r>
      <w:r w:rsidR="00D756AB">
        <w:rPr>
          <w:rFonts w:ascii="Verdana" w:hAnsi="Verdana" w:cs="Aharoni"/>
        </w:rPr>
        <w:t>_____</w:t>
      </w:r>
      <w:r w:rsidRPr="00D756AB">
        <w:rPr>
          <w:rFonts w:ascii="Verdana" w:hAnsi="Verdana" w:cs="Aharoni"/>
        </w:rPr>
        <w:t>_</w:t>
      </w:r>
    </w:p>
    <w:p w14:paraId="3FD3B3D5" w14:textId="3D5B3E87" w:rsidR="00627D35" w:rsidRDefault="00627D35" w:rsidP="00CA6B99">
      <w:pPr>
        <w:jc w:val="both"/>
      </w:pPr>
      <w:r w:rsidRPr="00627D35">
        <w:t>Para o efeito deverá preencher totalmente este impresso, em tempo útil, dado que não haverá lugar a pagamento de prémios após o dia 30 de novembro de 202</w:t>
      </w:r>
      <w:r>
        <w:t>5</w:t>
      </w:r>
      <w:r w:rsidRPr="00627D35">
        <w:t>, e remetê-lo para:</w:t>
      </w:r>
    </w:p>
    <w:p w14:paraId="67C08888" w14:textId="77777777" w:rsidR="0011567C" w:rsidRDefault="0011567C" w:rsidP="0011567C">
      <w:pPr>
        <w:jc w:val="center"/>
      </w:pPr>
      <w:r>
        <w:t xml:space="preserve">AFIS/Ovar – Apartado 93, 3884-909 Ovar, ou para o e-mail </w:t>
      </w:r>
      <w:hyperlink r:id="rId4" w:history="1">
        <w:r w:rsidRPr="00112E1E">
          <w:rPr>
            <w:rStyle w:val="Hiperligao"/>
          </w:rPr>
          <w:t>info@afis.pt</w:t>
        </w:r>
      </w:hyperlink>
    </w:p>
    <w:p w14:paraId="6042C988" w14:textId="77777777" w:rsidR="0011567C" w:rsidRDefault="0011567C" w:rsidP="00CA6B99">
      <w:pPr>
        <w:jc w:val="both"/>
      </w:pPr>
      <w:r>
        <w:t>Só após a receção deste documento, c</w:t>
      </w:r>
      <w:r w:rsidR="008B3F1A">
        <w:t xml:space="preserve">om todos os campos preenchidos, </w:t>
      </w:r>
      <w:r>
        <w:t xml:space="preserve">com </w:t>
      </w:r>
      <w:r w:rsidRPr="008B3F1A">
        <w:rPr>
          <w:b/>
        </w:rPr>
        <w:t>cópia do BI/CC</w:t>
      </w:r>
      <w:r w:rsidR="008B3F1A">
        <w:t xml:space="preserve"> e </w:t>
      </w:r>
      <w:r w:rsidR="008B3F1A" w:rsidRPr="008B3F1A">
        <w:rPr>
          <w:rFonts w:cstheme="minorHAnsi"/>
        </w:rPr>
        <w:t xml:space="preserve">ao abrigo da lei fiscal em vigor, com a apresentação de </w:t>
      </w:r>
      <w:r w:rsidR="008B3F1A" w:rsidRPr="008B3F1A">
        <w:rPr>
          <w:rFonts w:cstheme="minorHAnsi"/>
          <w:b/>
        </w:rPr>
        <w:t>recibo eletrónico ou recibo de ato isolado</w:t>
      </w:r>
      <w:r w:rsidR="00A01E70">
        <w:rPr>
          <w:rFonts w:cstheme="minorHAnsi"/>
        </w:rPr>
        <w:t xml:space="preserve"> emitido a AFIS/Ovar-</w:t>
      </w:r>
      <w:r w:rsidR="008B3F1A" w:rsidRPr="008B3F1A">
        <w:rPr>
          <w:rFonts w:cstheme="minorHAnsi"/>
        </w:rPr>
        <w:t>Atletas Fim-de-semana,</w:t>
      </w:r>
      <w:r>
        <w:t xml:space="preserve"> </w:t>
      </w:r>
      <w:r w:rsidR="009C527A">
        <w:t xml:space="preserve">NIF 502 121 726, </w:t>
      </w:r>
      <w:r>
        <w:t>será enviada para o NIB indicado, a quantia relativa ao prémio da sua classificação.</w:t>
      </w:r>
    </w:p>
    <w:p w14:paraId="7D3A5778" w14:textId="26307695" w:rsidR="0099341A" w:rsidRPr="008B3F1A" w:rsidRDefault="002978AB" w:rsidP="008B3F1A">
      <w:pPr>
        <w:jc w:val="both"/>
      </w:pPr>
      <w:proofErr w:type="gramStart"/>
      <w:r>
        <w:rPr>
          <w:rFonts w:ascii="Helvetica" w:hAnsi="Helvetica" w:cs="Helvetica"/>
          <w:color w:val="666666"/>
        </w:rPr>
        <w:t>.</w:t>
      </w:r>
      <w:r w:rsidR="0099341A" w:rsidRPr="007D45D1">
        <w:rPr>
          <w:b/>
        </w:rPr>
        <w:t>A</w:t>
      </w:r>
      <w:proofErr w:type="gramEnd"/>
      <w:r w:rsidR="0099341A" w:rsidRPr="007D45D1">
        <w:rPr>
          <w:b/>
        </w:rPr>
        <w:t xml:space="preserve"> Preencher </w:t>
      </w:r>
      <w:r w:rsidR="00627D35">
        <w:rPr>
          <w:b/>
        </w:rPr>
        <w:t>com</w:t>
      </w:r>
      <w:r w:rsidR="0099341A" w:rsidRPr="007D45D1">
        <w:rPr>
          <w:b/>
        </w:rPr>
        <w:t xml:space="preserve"> letra legív</w:t>
      </w:r>
      <w:r w:rsidR="00627D35">
        <w:rPr>
          <w:b/>
        </w:rPr>
        <w:t>el</w:t>
      </w:r>
    </w:p>
    <w:p w14:paraId="423A9A78" w14:textId="77777777" w:rsidR="0099341A" w:rsidRPr="007D45D1" w:rsidRDefault="0099341A">
      <w:pPr>
        <w:rPr>
          <w:b/>
        </w:rPr>
      </w:pPr>
      <w:proofErr w:type="gramStart"/>
      <w:r w:rsidRPr="007D45D1">
        <w:rPr>
          <w:b/>
        </w:rPr>
        <w:t>Dorsal:_</w:t>
      </w:r>
      <w:proofErr w:type="gramEnd"/>
      <w:r w:rsidRPr="007D45D1">
        <w:rPr>
          <w:b/>
        </w:rPr>
        <w:t>__________________</w:t>
      </w:r>
    </w:p>
    <w:p w14:paraId="5D44BB71" w14:textId="77777777" w:rsidR="0099341A" w:rsidRPr="007D45D1" w:rsidRDefault="0099341A">
      <w:pPr>
        <w:rPr>
          <w:b/>
        </w:rPr>
      </w:pPr>
      <w:r w:rsidRPr="007D45D1">
        <w:rPr>
          <w:b/>
        </w:rPr>
        <w:t xml:space="preserve">Nome </w:t>
      </w:r>
      <w:proofErr w:type="gramStart"/>
      <w:r w:rsidRPr="007D45D1">
        <w:rPr>
          <w:b/>
        </w:rPr>
        <w:t>Completo:_</w:t>
      </w:r>
      <w:proofErr w:type="gramEnd"/>
      <w:r w:rsidRPr="007D45D1">
        <w:rPr>
          <w:b/>
        </w:rPr>
        <w:t>______________________________________________________</w:t>
      </w:r>
      <w:r w:rsidR="007D45D1">
        <w:rPr>
          <w:b/>
        </w:rPr>
        <w:t>______</w:t>
      </w:r>
    </w:p>
    <w:p w14:paraId="30D7D3B0" w14:textId="77777777" w:rsidR="0099341A" w:rsidRPr="007D45D1" w:rsidRDefault="0099341A">
      <w:pPr>
        <w:rPr>
          <w:b/>
        </w:rPr>
      </w:pPr>
      <w:proofErr w:type="gramStart"/>
      <w:r w:rsidRPr="007D45D1">
        <w:rPr>
          <w:b/>
        </w:rPr>
        <w:t>Morada:_</w:t>
      </w:r>
      <w:proofErr w:type="gramEnd"/>
      <w:r w:rsidRPr="007D45D1">
        <w:rPr>
          <w:b/>
        </w:rPr>
        <w:t>_____________________________________________________________</w:t>
      </w:r>
      <w:r w:rsidR="007D45D1">
        <w:rPr>
          <w:b/>
        </w:rPr>
        <w:t>______</w:t>
      </w:r>
    </w:p>
    <w:p w14:paraId="62E0E785" w14:textId="13499E05" w:rsidR="0099341A" w:rsidRPr="007D45D1" w:rsidRDefault="0099341A">
      <w:pPr>
        <w:rPr>
          <w:b/>
        </w:rPr>
      </w:pPr>
      <w:r w:rsidRPr="007D45D1">
        <w:rPr>
          <w:b/>
        </w:rPr>
        <w:t>Código Postal:_______- _____________</w:t>
      </w:r>
      <w:r w:rsidR="00627D35">
        <w:rPr>
          <w:b/>
        </w:rPr>
        <w:t>LOCALIDADE</w:t>
      </w:r>
      <w:r w:rsidR="007D45D1">
        <w:rPr>
          <w:b/>
        </w:rPr>
        <w:t>________________________________</w:t>
      </w:r>
    </w:p>
    <w:p w14:paraId="691EB853" w14:textId="77777777" w:rsidR="0099341A" w:rsidRPr="007D45D1" w:rsidRDefault="0099341A">
      <w:pPr>
        <w:rPr>
          <w:b/>
        </w:rPr>
      </w:pPr>
      <w:r w:rsidRPr="007D45D1">
        <w:rPr>
          <w:b/>
        </w:rPr>
        <w:t xml:space="preserve">BI / </w:t>
      </w:r>
      <w:proofErr w:type="gramStart"/>
      <w:r w:rsidRPr="007D45D1">
        <w:rPr>
          <w:b/>
        </w:rPr>
        <w:t>CC:_</w:t>
      </w:r>
      <w:proofErr w:type="gramEnd"/>
      <w:r w:rsidRPr="007D45D1">
        <w:rPr>
          <w:b/>
        </w:rPr>
        <w:t>___________________________</w:t>
      </w:r>
      <w:r w:rsidR="007D45D1">
        <w:rPr>
          <w:b/>
        </w:rPr>
        <w:t>_________________________________________</w:t>
      </w:r>
    </w:p>
    <w:p w14:paraId="5A922E47" w14:textId="77777777" w:rsidR="0099341A" w:rsidRPr="007D45D1" w:rsidRDefault="0099341A">
      <w:pPr>
        <w:rPr>
          <w:b/>
        </w:rPr>
      </w:pPr>
      <w:proofErr w:type="spellStart"/>
      <w:r w:rsidRPr="007D45D1">
        <w:rPr>
          <w:b/>
        </w:rPr>
        <w:t>Telf</w:t>
      </w:r>
      <w:proofErr w:type="spellEnd"/>
      <w:r w:rsidRPr="007D45D1">
        <w:rPr>
          <w:b/>
        </w:rPr>
        <w:t xml:space="preserve">/ </w:t>
      </w:r>
      <w:proofErr w:type="gramStart"/>
      <w:r w:rsidRPr="007D45D1">
        <w:rPr>
          <w:b/>
        </w:rPr>
        <w:t>Telem:_</w:t>
      </w:r>
      <w:proofErr w:type="gramEnd"/>
      <w:r w:rsidRPr="007D45D1">
        <w:rPr>
          <w:b/>
        </w:rPr>
        <w:t>_______________________</w:t>
      </w:r>
      <w:r w:rsidR="007D45D1">
        <w:rPr>
          <w:b/>
        </w:rPr>
        <w:t>_________________________________________</w:t>
      </w:r>
    </w:p>
    <w:p w14:paraId="350649BD" w14:textId="77777777" w:rsidR="0099341A" w:rsidRPr="007D45D1" w:rsidRDefault="0099341A">
      <w:pPr>
        <w:rPr>
          <w:b/>
        </w:rPr>
      </w:pPr>
      <w:proofErr w:type="gramStart"/>
      <w:r w:rsidRPr="007D45D1">
        <w:rPr>
          <w:b/>
        </w:rPr>
        <w:t>E-Mail:_</w:t>
      </w:r>
      <w:proofErr w:type="gramEnd"/>
      <w:r w:rsidRPr="007D45D1">
        <w:rPr>
          <w:b/>
        </w:rPr>
        <w:t>___________________________________________</w:t>
      </w:r>
      <w:r w:rsidR="007D45D1">
        <w:rPr>
          <w:b/>
        </w:rPr>
        <w:t>_________________________</w:t>
      </w:r>
    </w:p>
    <w:p w14:paraId="4D47995F" w14:textId="20A9B626" w:rsidR="0099341A" w:rsidRDefault="00627D35">
      <w:proofErr w:type="gramStart"/>
      <w:r>
        <w:rPr>
          <w:b/>
        </w:rPr>
        <w:t>IBAN</w:t>
      </w:r>
      <w:r w:rsidR="0099341A" w:rsidRPr="007D45D1">
        <w:rPr>
          <w:b/>
        </w:rPr>
        <w:t>:_</w:t>
      </w:r>
      <w:proofErr w:type="gramEnd"/>
      <w:r w:rsidR="0099341A" w:rsidRPr="007D45D1">
        <w:rPr>
          <w:b/>
        </w:rPr>
        <w:t>____</w:t>
      </w:r>
      <w:r w:rsidR="0099341A">
        <w:t>__________________________________________</w:t>
      </w:r>
      <w:r w:rsidR="007D45D1">
        <w:t>_________________________</w:t>
      </w:r>
    </w:p>
    <w:p w14:paraId="4ED3B6D0" w14:textId="77777777" w:rsidR="0099341A" w:rsidRDefault="0099341A" w:rsidP="0011567C">
      <w:pPr>
        <w:jc w:val="center"/>
      </w:pPr>
      <w:r>
        <w:t>Assinatura conforme BI/CC</w:t>
      </w:r>
    </w:p>
    <w:p w14:paraId="2B193995" w14:textId="77777777" w:rsidR="0099341A" w:rsidRDefault="0099341A" w:rsidP="0011567C">
      <w:pPr>
        <w:jc w:val="center"/>
      </w:pPr>
      <w:r>
        <w:t>_____________________________________________________</w:t>
      </w:r>
    </w:p>
    <w:sectPr w:rsidR="0099341A" w:rsidSect="00497D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haroni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5D1"/>
    <w:rsid w:val="000E23D3"/>
    <w:rsid w:val="000E4191"/>
    <w:rsid w:val="000F5BEB"/>
    <w:rsid w:val="0011567C"/>
    <w:rsid w:val="001875A5"/>
    <w:rsid w:val="001F01EA"/>
    <w:rsid w:val="0025464A"/>
    <w:rsid w:val="002978AB"/>
    <w:rsid w:val="00387B48"/>
    <w:rsid w:val="00440A94"/>
    <w:rsid w:val="00497DC5"/>
    <w:rsid w:val="004A4BB9"/>
    <w:rsid w:val="005666B9"/>
    <w:rsid w:val="00572ED7"/>
    <w:rsid w:val="005A3C05"/>
    <w:rsid w:val="00627D35"/>
    <w:rsid w:val="00637FF1"/>
    <w:rsid w:val="007C3657"/>
    <w:rsid w:val="007D45D1"/>
    <w:rsid w:val="00820B22"/>
    <w:rsid w:val="008B3F1A"/>
    <w:rsid w:val="008B4016"/>
    <w:rsid w:val="0099341A"/>
    <w:rsid w:val="009C527A"/>
    <w:rsid w:val="00A01E70"/>
    <w:rsid w:val="00A50FA2"/>
    <w:rsid w:val="00B31688"/>
    <w:rsid w:val="00B56FF9"/>
    <w:rsid w:val="00BC0BCD"/>
    <w:rsid w:val="00CA6B99"/>
    <w:rsid w:val="00CC5C9E"/>
    <w:rsid w:val="00D756AB"/>
    <w:rsid w:val="00E3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1F8C"/>
  <w15:docId w15:val="{02F14FAD-D512-44EB-9CCE-52AAED3A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DC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566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666B9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156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afis.p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zador\Downloads\Declara&#231;&#227;o%20de%20pr&#233;mi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Declaração de prémio.dotx</Template>
  <TotalTime>1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AFIS</cp:lastModifiedBy>
  <cp:revision>2</cp:revision>
  <cp:lastPrinted>2016-09-30T23:42:00Z</cp:lastPrinted>
  <dcterms:created xsi:type="dcterms:W3CDTF">2026-07-22T17:50:00Z</dcterms:created>
  <dcterms:modified xsi:type="dcterms:W3CDTF">2026-07-22T17:50:00Z</dcterms:modified>
</cp:coreProperties>
</file>